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8A" w:rsidRPr="00A2665B" w:rsidRDefault="004C118A" w:rsidP="00A2665B">
      <w:pPr>
        <w:jc w:val="center"/>
        <w:rPr>
          <w:b/>
          <w:u w:val="single"/>
        </w:rPr>
      </w:pPr>
      <w:r w:rsidRPr="00A2665B">
        <w:rPr>
          <w:b/>
          <w:u w:val="single"/>
        </w:rPr>
        <w:t>Заклик</w:t>
      </w:r>
      <w:r w:rsidRPr="00A2665B">
        <w:rPr>
          <w:b/>
          <w:u w:val="single"/>
          <w:lang w:val="ru-RU"/>
        </w:rPr>
        <w:t xml:space="preserve"> </w:t>
      </w:r>
      <w:r w:rsidRPr="00A2665B">
        <w:rPr>
          <w:b/>
          <w:u w:val="single"/>
        </w:rPr>
        <w:t>до уряду України відкликати проект закону про працю</w:t>
      </w:r>
    </w:p>
    <w:p w:rsidR="004C118A" w:rsidRDefault="004C118A" w:rsidP="00A2665B"/>
    <w:p w:rsidR="004C118A" w:rsidRPr="00A2665B" w:rsidRDefault="004C118A" w:rsidP="00A2665B">
      <w:pPr>
        <w:rPr>
          <w:b/>
        </w:rPr>
      </w:pPr>
      <w:r w:rsidRPr="00A2665B">
        <w:rPr>
          <w:b/>
        </w:rPr>
        <w:t>Шановний Президенте Зеленський!</w:t>
      </w:r>
    </w:p>
    <w:p w:rsidR="004C118A" w:rsidRDefault="004C118A" w:rsidP="00A2665B"/>
    <w:p w:rsidR="004C118A" w:rsidRDefault="004C118A" w:rsidP="00A2665B">
      <w:r>
        <w:t>Профспілка працівників Сомалі закликає уряд України негайно відкликати проект Закону про працю та діяти у повній відповідності із зобов'язаннями, взятими на національному рівні перед соціальними партнерами, та на міжнародному рівні, шляхом суворого дотримання та виконання міжнародних трудових конвенцій, які були ратифіковані Україною.</w:t>
      </w:r>
    </w:p>
    <w:p w:rsidR="004C118A" w:rsidRPr="008C3A65" w:rsidRDefault="004C118A" w:rsidP="008C3A65">
      <w:r>
        <w:t xml:space="preserve">Профспілка працівників Сомалі рішуче виступає проти нав’язування нового закону про працю, який був внесений в парламент 27 грудня без попередніх консультацій з профспілками. Вони заявили, що порушенням конвенцій МОП та фундаментальних прав є можливість </w:t>
      </w:r>
      <w:r w:rsidRPr="008C3A65">
        <w:t xml:space="preserve">несправедливого звільнення працівників, короткострокові індивідуальні трудові договори, договори з нефіксованим робочим часом, понаднормова робота стане нормою і буде оплачуватися в 5 разів нижче, ніж раніше, скасування деяких соціальних гарантій; зниження захисту матерів з малими дітьми, що полегшить їх звільнення, можливість переведення працівника на інше робоче місце без його згоди, зменшення ролі профспілок на робочих місцях </w:t>
      </w:r>
    </w:p>
    <w:p w:rsidR="004C118A" w:rsidRDefault="004C118A" w:rsidP="00A2665B">
      <w:r>
        <w:t>На думку  профспілок проект закону суперечить національному законодавству про працю та міжнародним трудовим стандартам, включаючи Конвенцію МОП №131 про встановлення мінімальної заробітної плати, Конвенцію №87 про свободу об’єднання та захист права на організацію та Конвенцію №98 про право на організацію. та колективні переговори.</w:t>
      </w:r>
    </w:p>
    <w:p w:rsidR="004C118A" w:rsidRDefault="004C118A" w:rsidP="00A2665B"/>
    <w:p w:rsidR="004C118A" w:rsidRPr="008C3A65" w:rsidRDefault="004C118A" w:rsidP="00A2665B">
      <w:pPr>
        <w:rPr>
          <w:b/>
        </w:rPr>
      </w:pPr>
      <w:r w:rsidRPr="008C3A65">
        <w:rPr>
          <w:b/>
        </w:rPr>
        <w:t>Щиро ваш</w:t>
      </w:r>
    </w:p>
    <w:p w:rsidR="004C118A" w:rsidRPr="008C3A65" w:rsidRDefault="004C118A" w:rsidP="00A2665B">
      <w:pPr>
        <w:rPr>
          <w:b/>
        </w:rPr>
      </w:pPr>
    </w:p>
    <w:p w:rsidR="004C118A" w:rsidRPr="008C3A65" w:rsidRDefault="004C118A" w:rsidP="00A2665B">
      <w:pPr>
        <w:rPr>
          <w:b/>
        </w:rPr>
      </w:pPr>
      <w:r w:rsidRPr="008C3A65">
        <w:rPr>
          <w:b/>
        </w:rPr>
        <w:t xml:space="preserve">Генеральний секретар </w:t>
      </w:r>
    </w:p>
    <w:p w:rsidR="004C118A" w:rsidRPr="008C3A65" w:rsidRDefault="004C118A" w:rsidP="00A2665B">
      <w:pPr>
        <w:rPr>
          <w:b/>
        </w:rPr>
      </w:pPr>
    </w:p>
    <w:p w:rsidR="004C118A" w:rsidRPr="008C3A65" w:rsidRDefault="004C118A" w:rsidP="00A2665B">
      <w:pPr>
        <w:rPr>
          <w:b/>
        </w:rPr>
      </w:pPr>
      <w:r w:rsidRPr="008C3A65">
        <w:rPr>
          <w:b/>
        </w:rPr>
        <w:t>Мохамед Абді Ноур</w:t>
      </w:r>
    </w:p>
    <w:sectPr w:rsidR="004C118A" w:rsidRPr="008C3A65" w:rsidSect="007542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665B"/>
    <w:rsid w:val="0001706A"/>
    <w:rsid w:val="001A33D5"/>
    <w:rsid w:val="00435DB4"/>
    <w:rsid w:val="004C118A"/>
    <w:rsid w:val="00754299"/>
    <w:rsid w:val="00847B4C"/>
    <w:rsid w:val="008C3A65"/>
    <w:rsid w:val="00956907"/>
    <w:rsid w:val="00A2665B"/>
    <w:rsid w:val="00C42258"/>
    <w:rsid w:val="00CD0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99"/>
    <w:pPr>
      <w:ind w:firstLine="709"/>
      <w:jc w:val="both"/>
    </w:pPr>
    <w:rPr>
      <w:sz w:val="28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rsid w:val="00A2665B"/>
    <w:pPr>
      <w:ind w:firstLine="0"/>
      <w:jc w:val="left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A2665B"/>
    <w:rPr>
      <w:rFonts w:ascii="Calibri" w:hAnsi="Calibri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A266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6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6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224</Words>
  <Characters>1278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Заклик до уряду України відкликати проект закону про працю</dc:title>
  <dc:subject/>
  <dc:creator>Роман</dc:creator>
  <cp:keywords/>
  <dc:description/>
  <cp:lastModifiedBy>User</cp:lastModifiedBy>
  <cp:revision>2</cp:revision>
  <cp:lastPrinted>2020-01-13T14:50:00Z</cp:lastPrinted>
  <dcterms:created xsi:type="dcterms:W3CDTF">2020-01-14T13:03:00Z</dcterms:created>
  <dcterms:modified xsi:type="dcterms:W3CDTF">2020-01-14T13:03:00Z</dcterms:modified>
</cp:coreProperties>
</file>